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0B56E4F9" w:rsidR="000242E0" w:rsidRPr="00BA2A67" w:rsidRDefault="001834DB" w:rsidP="0001759A">
            <w:pPr>
              <w:jc w:val="center"/>
              <w:rPr>
                <w:rFonts w:ascii="Arial" w:hAnsi="Arial" w:cs="Arial"/>
                <w:b/>
                <w:sz w:val="22"/>
                <w:szCs w:val="22"/>
              </w:rPr>
            </w:pPr>
            <w:r w:rsidRPr="001834DB">
              <w:rPr>
                <w:rFonts w:ascii="Arial" w:hAnsi="Arial" w:cs="Arial"/>
                <w:b/>
                <w:sz w:val="22"/>
                <w:szCs w:val="22"/>
              </w:rPr>
              <w:t>LUGOL 5%</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223F825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1834DB">
              <w:rPr>
                <w:rFonts w:ascii="Arial" w:hAnsi="Arial" w:cs="Arial"/>
              </w:rPr>
              <w:t>Lugol 5%</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 xml:space="preserve">Dilución empleada en el Área de </w:t>
            </w:r>
            <w:proofErr w:type="spellStart"/>
            <w:r w:rsidR="00C758FC" w:rsidRPr="00BA2A67">
              <w:rPr>
                <w:rFonts w:ascii="Arial" w:hAnsi="Arial" w:cs="Arial"/>
              </w:rPr>
              <w:t>Radiofarmacia</w:t>
            </w:r>
            <w:proofErr w:type="spellEnd"/>
            <w:r w:rsidR="00C758FC" w:rsidRPr="00BA2A67">
              <w:rPr>
                <w:rFonts w:ascii="Arial" w:hAnsi="Arial" w:cs="Arial"/>
              </w:rPr>
              <w:t>,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1112FFA1" w14:textId="77777777" w:rsidR="008A218D" w:rsidRDefault="001834DB" w:rsidP="000242E0">
            <w:pPr>
              <w:jc w:val="both"/>
              <w:rPr>
                <w:rFonts w:ascii="Arial" w:hAnsi="Arial" w:cs="Arial"/>
                <w:sz w:val="22"/>
                <w:szCs w:val="22"/>
              </w:rPr>
            </w:pPr>
            <w:r w:rsidRPr="001834DB">
              <w:rPr>
                <w:rFonts w:ascii="Arial" w:hAnsi="Arial" w:cs="Arial"/>
                <w:sz w:val="22"/>
                <w:szCs w:val="22"/>
              </w:rPr>
              <w:t>Toxicidad acuática crónica. Categoría 3.</w:t>
            </w:r>
          </w:p>
          <w:p w14:paraId="6C79CDA9" w14:textId="015ABD0B" w:rsidR="001834DB" w:rsidRPr="00BA2A67" w:rsidRDefault="001834DB" w:rsidP="000242E0">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77777777" w:rsidR="000242E0" w:rsidRPr="00BA2A67" w:rsidRDefault="000242E0" w:rsidP="000242E0">
            <w:pPr>
              <w:jc w:val="both"/>
              <w:rPr>
                <w:rFonts w:ascii="Arial" w:hAnsi="Arial" w:cs="Arial"/>
                <w:sz w:val="22"/>
                <w:szCs w:val="22"/>
              </w:rPr>
            </w:pPr>
          </w:p>
          <w:p w14:paraId="1A5D6574" w14:textId="1AC7A35C" w:rsidR="00C758FC" w:rsidRPr="008A218D" w:rsidRDefault="000242E0" w:rsidP="000242E0">
            <w:pPr>
              <w:pStyle w:val="Prrafodelista"/>
              <w:numPr>
                <w:ilvl w:val="0"/>
                <w:numId w:val="37"/>
              </w:numPr>
              <w:contextualSpacing/>
              <w:jc w:val="both"/>
              <w:rPr>
                <w:rFonts w:ascii="Arial" w:hAnsi="Arial" w:cs="Arial"/>
              </w:rPr>
            </w:pPr>
            <w:r w:rsidRPr="00BA2A67">
              <w:rPr>
                <w:rFonts w:ascii="Arial" w:hAnsi="Arial" w:cs="Arial"/>
              </w:rPr>
              <w:t>Pictogramas de peligro</w:t>
            </w:r>
            <w:r w:rsidR="00C758FC" w:rsidRPr="00BA2A67">
              <w:rPr>
                <w:rFonts w:ascii="Arial" w:hAnsi="Arial" w:cs="Arial"/>
              </w:rPr>
              <w:t>:</w:t>
            </w:r>
            <w:r w:rsidR="008A218D">
              <w:rPr>
                <w:rFonts w:ascii="Arial" w:hAnsi="Arial" w:cs="Arial"/>
              </w:rPr>
              <w:t xml:space="preserve"> Sin pictograma de peligro</w:t>
            </w:r>
          </w:p>
          <w:p w14:paraId="05042CC3" w14:textId="77777777" w:rsidR="000242E0" w:rsidRPr="00BA2A67" w:rsidRDefault="000242E0" w:rsidP="000242E0">
            <w:pPr>
              <w:jc w:val="both"/>
              <w:rPr>
                <w:rFonts w:ascii="Arial" w:hAnsi="Arial" w:cs="Arial"/>
                <w:sz w:val="22"/>
                <w:szCs w:val="22"/>
              </w:rPr>
            </w:pPr>
          </w:p>
          <w:p w14:paraId="4BBC2C7D" w14:textId="7860EC70"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xml:space="preserve">: </w:t>
            </w:r>
            <w:r w:rsidR="00961869">
              <w:rPr>
                <w:rFonts w:ascii="Arial" w:hAnsi="Arial" w:cs="Arial"/>
              </w:rPr>
              <w:t>Sin palabra de advertencia</w:t>
            </w:r>
          </w:p>
          <w:p w14:paraId="456ED095" w14:textId="77777777" w:rsidR="000242E0" w:rsidRPr="00BA2A67" w:rsidRDefault="000242E0" w:rsidP="000242E0">
            <w:pPr>
              <w:jc w:val="both"/>
              <w:rPr>
                <w:rFonts w:ascii="Arial" w:hAnsi="Arial" w:cs="Arial"/>
                <w:sz w:val="22"/>
                <w:szCs w:val="22"/>
              </w:rPr>
            </w:pPr>
          </w:p>
          <w:p w14:paraId="0AA836CA" w14:textId="77777777" w:rsidR="001834DB" w:rsidRDefault="000242E0" w:rsidP="001834DB">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r w:rsidR="008A218D">
              <w:rPr>
                <w:rFonts w:ascii="Arial" w:hAnsi="Arial" w:cs="Arial"/>
              </w:rPr>
              <w:t xml:space="preserve"> </w:t>
            </w:r>
          </w:p>
          <w:p w14:paraId="1B791235" w14:textId="66C3AF74" w:rsidR="001834DB" w:rsidRPr="001834DB" w:rsidRDefault="001834DB" w:rsidP="001834DB">
            <w:pPr>
              <w:contextualSpacing/>
              <w:jc w:val="both"/>
              <w:rPr>
                <w:rFonts w:ascii="Arial" w:eastAsia="Calibri" w:hAnsi="Arial" w:cs="Arial"/>
                <w:sz w:val="22"/>
                <w:szCs w:val="22"/>
                <w:lang w:eastAsia="en-US"/>
              </w:rPr>
            </w:pPr>
            <w:r>
              <w:rPr>
                <w:rFonts w:ascii="Arial" w:hAnsi="Arial" w:cs="Arial"/>
              </w:rPr>
              <w:t xml:space="preserve">           </w:t>
            </w:r>
            <w:r w:rsidRPr="001834DB">
              <w:rPr>
                <w:rFonts w:ascii="Arial" w:eastAsia="Calibri" w:hAnsi="Arial" w:cs="Arial"/>
                <w:sz w:val="22"/>
                <w:szCs w:val="22"/>
                <w:lang w:eastAsia="en-US"/>
              </w:rPr>
              <w:t>H412. Nocivo para los organismos acuáticos, con efectos nocivos duraderos.</w:t>
            </w:r>
          </w:p>
          <w:p w14:paraId="49A215AA" w14:textId="77777777" w:rsidR="008A218D" w:rsidRPr="008A218D" w:rsidRDefault="008A218D" w:rsidP="008A218D">
            <w:pPr>
              <w:contextualSpacing/>
              <w:jc w:val="both"/>
              <w:rPr>
                <w:rFonts w:ascii="Arial" w:hAnsi="Arial" w:cs="Arial"/>
              </w:rPr>
            </w:pPr>
          </w:p>
          <w:p w14:paraId="5D085705"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p>
          <w:p w14:paraId="40289336" w14:textId="77777777" w:rsidR="008A218D" w:rsidRDefault="001834DB" w:rsidP="008A218D">
            <w:pPr>
              <w:pStyle w:val="Prrafodelista"/>
              <w:contextualSpacing/>
              <w:jc w:val="both"/>
              <w:rPr>
                <w:rFonts w:ascii="Arial" w:hAnsi="Arial" w:cs="Arial"/>
              </w:rPr>
            </w:pPr>
            <w:r w:rsidRPr="001834DB">
              <w:rPr>
                <w:rFonts w:ascii="Arial" w:hAnsi="Arial" w:cs="Arial"/>
              </w:rPr>
              <w:t xml:space="preserve">P273. Evitar su liberación al medio ambiente. </w:t>
            </w:r>
          </w:p>
          <w:p w14:paraId="29FBC4A1" w14:textId="5FF11E69" w:rsidR="001834DB" w:rsidRPr="00BA2A67" w:rsidRDefault="001834DB" w:rsidP="008A218D">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1834DB" w:rsidRPr="00BA2A67" w14:paraId="79EC9804" w14:textId="77777777" w:rsidTr="005D5819">
              <w:tc>
                <w:tcPr>
                  <w:tcW w:w="2144" w:type="pct"/>
                  <w:vAlign w:val="center"/>
                </w:tcPr>
                <w:p w14:paraId="77DEC8BF" w14:textId="45CEBAEC" w:rsidR="001834DB" w:rsidRPr="001834DB" w:rsidRDefault="001834DB" w:rsidP="001834DB">
                  <w:pPr>
                    <w:jc w:val="center"/>
                    <w:rPr>
                      <w:rFonts w:ascii="Arial" w:hAnsi="Arial" w:cs="Arial"/>
                      <w:sz w:val="22"/>
                      <w:szCs w:val="22"/>
                    </w:rPr>
                  </w:pPr>
                  <w:r w:rsidRPr="001834DB">
                    <w:rPr>
                      <w:rFonts w:ascii="Arial" w:hAnsi="Arial" w:cs="Arial"/>
                      <w:sz w:val="22"/>
                      <w:szCs w:val="22"/>
                    </w:rPr>
                    <w:t xml:space="preserve">Lugol </w:t>
                  </w:r>
                </w:p>
              </w:tc>
              <w:tc>
                <w:tcPr>
                  <w:tcW w:w="1138" w:type="pct"/>
                  <w:vAlign w:val="center"/>
                </w:tcPr>
                <w:p w14:paraId="38C82E57" w14:textId="26E5C980" w:rsidR="001834DB" w:rsidRPr="001834DB" w:rsidRDefault="001834DB" w:rsidP="001834DB">
                  <w:pPr>
                    <w:jc w:val="center"/>
                    <w:rPr>
                      <w:rFonts w:ascii="Arial" w:hAnsi="Arial" w:cs="Arial"/>
                      <w:sz w:val="22"/>
                      <w:szCs w:val="22"/>
                    </w:rPr>
                  </w:pPr>
                  <w:r w:rsidRPr="001834DB">
                    <w:rPr>
                      <w:rFonts w:ascii="Arial" w:hAnsi="Arial" w:cs="Arial"/>
                      <w:sz w:val="22"/>
                      <w:szCs w:val="22"/>
                    </w:rPr>
                    <w:t>25655-41-8</w:t>
                  </w:r>
                </w:p>
              </w:tc>
              <w:tc>
                <w:tcPr>
                  <w:tcW w:w="1718" w:type="pct"/>
                  <w:vAlign w:val="center"/>
                </w:tcPr>
                <w:p w14:paraId="72A68942" w14:textId="586FFE34" w:rsidR="001834DB" w:rsidRPr="001834DB" w:rsidRDefault="001834DB" w:rsidP="001834DB">
                  <w:pPr>
                    <w:jc w:val="center"/>
                    <w:rPr>
                      <w:rFonts w:ascii="Arial" w:hAnsi="Arial" w:cs="Arial"/>
                      <w:sz w:val="22"/>
                      <w:szCs w:val="22"/>
                    </w:rPr>
                  </w:pPr>
                  <w:r w:rsidRPr="001834DB">
                    <w:rPr>
                      <w:rFonts w:ascii="Arial" w:hAnsi="Arial" w:cs="Arial"/>
                      <w:sz w:val="22"/>
                      <w:szCs w:val="22"/>
                    </w:rPr>
                    <w:t>5%</w:t>
                  </w:r>
                </w:p>
              </w:tc>
            </w:tr>
            <w:tr w:rsidR="001834DB" w:rsidRPr="00BA2A67" w14:paraId="765A520C" w14:textId="77777777" w:rsidTr="005D5819">
              <w:tc>
                <w:tcPr>
                  <w:tcW w:w="2144" w:type="pct"/>
                  <w:vAlign w:val="center"/>
                </w:tcPr>
                <w:p w14:paraId="0490D927" w14:textId="5B77EE66" w:rsidR="001834DB" w:rsidRPr="001834DB" w:rsidRDefault="001834DB" w:rsidP="001834DB">
                  <w:pPr>
                    <w:jc w:val="center"/>
                    <w:rPr>
                      <w:rFonts w:ascii="Arial" w:hAnsi="Arial" w:cs="Arial"/>
                      <w:sz w:val="22"/>
                      <w:szCs w:val="22"/>
                    </w:rPr>
                  </w:pPr>
                  <w:r w:rsidRPr="001834DB">
                    <w:rPr>
                      <w:rFonts w:ascii="Arial" w:hAnsi="Arial" w:cs="Arial"/>
                      <w:sz w:val="22"/>
                      <w:szCs w:val="22"/>
                    </w:rPr>
                    <w:t>Agua</w:t>
                  </w:r>
                </w:p>
              </w:tc>
              <w:tc>
                <w:tcPr>
                  <w:tcW w:w="1138" w:type="pct"/>
                  <w:vAlign w:val="center"/>
                </w:tcPr>
                <w:p w14:paraId="43E75ED8" w14:textId="2301B345" w:rsidR="001834DB" w:rsidRPr="001834DB" w:rsidRDefault="001834DB" w:rsidP="001834DB">
                  <w:pPr>
                    <w:jc w:val="center"/>
                    <w:rPr>
                      <w:rFonts w:ascii="Arial" w:hAnsi="Arial" w:cs="Arial"/>
                      <w:sz w:val="22"/>
                      <w:szCs w:val="22"/>
                    </w:rPr>
                  </w:pPr>
                  <w:r w:rsidRPr="001834DB">
                    <w:rPr>
                      <w:rFonts w:ascii="Arial" w:hAnsi="Arial" w:cs="Arial"/>
                      <w:sz w:val="22"/>
                      <w:szCs w:val="22"/>
                    </w:rPr>
                    <w:t>7732-18-5</w:t>
                  </w:r>
                </w:p>
              </w:tc>
              <w:tc>
                <w:tcPr>
                  <w:tcW w:w="1718" w:type="pct"/>
                  <w:vAlign w:val="center"/>
                </w:tcPr>
                <w:p w14:paraId="1E2E6EB8" w14:textId="13472D58" w:rsidR="001834DB" w:rsidRPr="001834DB" w:rsidRDefault="001834DB" w:rsidP="001834DB">
                  <w:pPr>
                    <w:jc w:val="center"/>
                    <w:rPr>
                      <w:rFonts w:ascii="Arial" w:hAnsi="Arial" w:cs="Arial"/>
                      <w:sz w:val="22"/>
                      <w:szCs w:val="22"/>
                    </w:rPr>
                  </w:pPr>
                  <w:r w:rsidRPr="001834DB">
                    <w:rPr>
                      <w:rFonts w:ascii="Arial" w:hAnsi="Arial" w:cs="Arial"/>
                      <w:sz w:val="22"/>
                      <w:szCs w:val="22"/>
                    </w:rPr>
                    <w:t>--</w:t>
                  </w:r>
                </w:p>
              </w:tc>
            </w:tr>
            <w:tr w:rsidR="001834DB" w:rsidRPr="00BA2A67" w14:paraId="73B89BA7" w14:textId="77777777" w:rsidTr="000242E0">
              <w:tc>
                <w:tcPr>
                  <w:tcW w:w="2144" w:type="pct"/>
                </w:tcPr>
                <w:p w14:paraId="020A81F6" w14:textId="77777777" w:rsidR="001834DB" w:rsidRPr="00BA2A67" w:rsidRDefault="001834DB" w:rsidP="001834DB">
                  <w:pPr>
                    <w:jc w:val="center"/>
                    <w:rPr>
                      <w:rFonts w:ascii="Arial" w:hAnsi="Arial" w:cs="Arial"/>
                      <w:sz w:val="22"/>
                      <w:szCs w:val="22"/>
                    </w:rPr>
                  </w:pPr>
                </w:p>
              </w:tc>
              <w:tc>
                <w:tcPr>
                  <w:tcW w:w="1138" w:type="pct"/>
                </w:tcPr>
                <w:p w14:paraId="6828678C" w14:textId="77777777" w:rsidR="001834DB" w:rsidRPr="00BA2A67" w:rsidRDefault="001834DB" w:rsidP="001834DB">
                  <w:pPr>
                    <w:jc w:val="center"/>
                    <w:rPr>
                      <w:rFonts w:ascii="Arial" w:hAnsi="Arial" w:cs="Arial"/>
                      <w:sz w:val="22"/>
                      <w:szCs w:val="22"/>
                    </w:rPr>
                  </w:pPr>
                </w:p>
              </w:tc>
              <w:tc>
                <w:tcPr>
                  <w:tcW w:w="1718" w:type="pct"/>
                </w:tcPr>
                <w:p w14:paraId="71195401" w14:textId="77777777" w:rsidR="001834DB" w:rsidRPr="00BA2A67" w:rsidRDefault="001834DB" w:rsidP="001834DB">
                  <w:pPr>
                    <w:jc w:val="center"/>
                    <w:rPr>
                      <w:rFonts w:ascii="Arial" w:hAnsi="Arial" w:cs="Arial"/>
                      <w:sz w:val="22"/>
                      <w:szCs w:val="22"/>
                    </w:rPr>
                  </w:pPr>
                </w:p>
              </w:tc>
            </w:tr>
            <w:tr w:rsidR="001834DB" w:rsidRPr="00BA2A67" w14:paraId="7DAAF59B" w14:textId="77777777" w:rsidTr="000242E0">
              <w:tc>
                <w:tcPr>
                  <w:tcW w:w="2144" w:type="pct"/>
                </w:tcPr>
                <w:p w14:paraId="33A6E898" w14:textId="77777777" w:rsidR="001834DB" w:rsidRPr="00BA2A67" w:rsidRDefault="001834DB" w:rsidP="001834DB">
                  <w:pPr>
                    <w:jc w:val="center"/>
                    <w:rPr>
                      <w:rFonts w:ascii="Arial" w:hAnsi="Arial" w:cs="Arial"/>
                      <w:sz w:val="22"/>
                      <w:szCs w:val="22"/>
                    </w:rPr>
                  </w:pPr>
                </w:p>
              </w:tc>
              <w:tc>
                <w:tcPr>
                  <w:tcW w:w="1138" w:type="pct"/>
                </w:tcPr>
                <w:p w14:paraId="2535D14F" w14:textId="77777777" w:rsidR="001834DB" w:rsidRPr="00BA2A67" w:rsidRDefault="001834DB" w:rsidP="001834DB">
                  <w:pPr>
                    <w:jc w:val="center"/>
                    <w:rPr>
                      <w:rFonts w:ascii="Arial" w:hAnsi="Arial" w:cs="Arial"/>
                      <w:sz w:val="22"/>
                      <w:szCs w:val="22"/>
                    </w:rPr>
                  </w:pPr>
                </w:p>
              </w:tc>
              <w:tc>
                <w:tcPr>
                  <w:tcW w:w="1718" w:type="pct"/>
                </w:tcPr>
                <w:p w14:paraId="1CAB961F" w14:textId="77777777" w:rsidR="001834DB" w:rsidRPr="00BA2A67" w:rsidRDefault="001834DB" w:rsidP="001834DB">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456FC182" w14:textId="2BE5C63A" w:rsidR="000242E0" w:rsidRPr="00BA2A67" w:rsidRDefault="000242E0" w:rsidP="000242E0">
            <w:pPr>
              <w:jc w:val="both"/>
              <w:rPr>
                <w:rFonts w:ascii="Arial" w:hAnsi="Arial" w:cs="Arial"/>
                <w:iCs/>
                <w:sz w:val="22"/>
                <w:szCs w:val="22"/>
              </w:rPr>
            </w:pPr>
          </w:p>
          <w:p w14:paraId="28F265BB" w14:textId="3CFF78E9" w:rsidR="00C758FC" w:rsidRPr="00BA2A67" w:rsidRDefault="00C758FC" w:rsidP="000242E0">
            <w:pPr>
              <w:jc w:val="both"/>
              <w:rPr>
                <w:rFonts w:ascii="Arial" w:hAnsi="Arial" w:cs="Arial"/>
                <w:iCs/>
                <w:sz w:val="22"/>
                <w:szCs w:val="22"/>
              </w:rPr>
            </w:pPr>
            <w:r w:rsidRPr="00BA2A67">
              <w:rPr>
                <w:rFonts w:ascii="Arial" w:hAnsi="Arial" w:cs="Arial"/>
                <w:iCs/>
                <w:sz w:val="22"/>
                <w:szCs w:val="22"/>
              </w:rPr>
              <w:t>Recomendaciones generales: La persona que atienda la emergencia necesita protegerse a sí misma.</w:t>
            </w:r>
          </w:p>
          <w:p w14:paraId="7BE69CCD" w14:textId="77777777" w:rsidR="00C758FC" w:rsidRPr="00BA2A67" w:rsidRDefault="00C758FC" w:rsidP="000242E0">
            <w:pPr>
              <w:jc w:val="both"/>
              <w:rPr>
                <w:rFonts w:ascii="Arial" w:hAnsi="Arial" w:cs="Arial"/>
                <w:iCs/>
                <w:sz w:val="22"/>
                <w:szCs w:val="22"/>
              </w:rPr>
            </w:pPr>
          </w:p>
          <w:p w14:paraId="49BE6FCB" w14:textId="093ADCE8" w:rsidR="000242E0" w:rsidRDefault="000242E0" w:rsidP="001834DB">
            <w:pPr>
              <w:pStyle w:val="Prrafodelista"/>
              <w:numPr>
                <w:ilvl w:val="0"/>
                <w:numId w:val="36"/>
              </w:numPr>
              <w:jc w:val="both"/>
              <w:rPr>
                <w:rFonts w:ascii="Arial" w:hAnsi="Arial" w:cs="Arial"/>
              </w:rPr>
            </w:pPr>
            <w:r w:rsidRPr="001834DB">
              <w:rPr>
                <w:rFonts w:ascii="Arial" w:hAnsi="Arial" w:cs="Arial"/>
              </w:rPr>
              <w:t>En caso de inhalación</w:t>
            </w:r>
            <w:r w:rsidR="00C758FC" w:rsidRPr="001834DB">
              <w:rPr>
                <w:rFonts w:ascii="Arial" w:hAnsi="Arial" w:cs="Arial"/>
              </w:rPr>
              <w:t xml:space="preserve">: </w:t>
            </w:r>
            <w:r w:rsidR="001834DB" w:rsidRPr="001834DB">
              <w:rPr>
                <w:rFonts w:ascii="Arial" w:hAnsi="Arial" w:cs="Arial"/>
              </w:rPr>
              <w:t xml:space="preserve">Tomar aire fresco. </w:t>
            </w:r>
          </w:p>
          <w:p w14:paraId="323975AB" w14:textId="77777777" w:rsidR="001834DB" w:rsidRPr="001834DB" w:rsidRDefault="001834DB" w:rsidP="001834DB">
            <w:pPr>
              <w:pStyle w:val="Prrafodelista"/>
              <w:jc w:val="both"/>
              <w:rPr>
                <w:rFonts w:ascii="Arial" w:hAnsi="Arial" w:cs="Arial"/>
              </w:rPr>
            </w:pPr>
          </w:p>
          <w:p w14:paraId="359D03A6" w14:textId="5E892AE8" w:rsidR="000242E0" w:rsidRDefault="000242E0" w:rsidP="008A218D">
            <w:pPr>
              <w:pStyle w:val="Prrafodelista"/>
              <w:numPr>
                <w:ilvl w:val="0"/>
                <w:numId w:val="36"/>
              </w:numPr>
              <w:jc w:val="both"/>
              <w:rPr>
                <w:rFonts w:ascii="Arial" w:hAnsi="Arial" w:cs="Arial"/>
              </w:rPr>
            </w:pPr>
            <w:r w:rsidRPr="008A218D">
              <w:rPr>
                <w:rFonts w:ascii="Arial" w:hAnsi="Arial" w:cs="Arial"/>
              </w:rPr>
              <w:t>En caso de ingestión</w:t>
            </w:r>
            <w:r w:rsidR="00C758FC" w:rsidRPr="008A218D">
              <w:rPr>
                <w:rFonts w:ascii="Arial" w:hAnsi="Arial" w:cs="Arial"/>
              </w:rPr>
              <w:t xml:space="preserve">: </w:t>
            </w:r>
            <w:r w:rsidR="008A218D" w:rsidRPr="008A218D">
              <w:rPr>
                <w:rFonts w:ascii="Arial" w:hAnsi="Arial" w:cs="Arial"/>
              </w:rPr>
              <w:t>Hacer beber agua (máximo 2 vasos). En caso de malestar consultar al médico.</w:t>
            </w:r>
          </w:p>
          <w:p w14:paraId="4F3FDCAC" w14:textId="77777777" w:rsidR="008A218D" w:rsidRPr="008A218D" w:rsidRDefault="008A218D" w:rsidP="008A218D">
            <w:pPr>
              <w:jc w:val="both"/>
              <w:rPr>
                <w:rFonts w:ascii="Arial" w:hAnsi="Arial" w:cs="Arial"/>
              </w:rPr>
            </w:pPr>
          </w:p>
          <w:p w14:paraId="63A1C035" w14:textId="66B4C654"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8A218D" w:rsidRPr="008A218D">
              <w:rPr>
                <w:rFonts w:ascii="Arial" w:hAnsi="Arial" w:cs="Arial"/>
              </w:rPr>
              <w:t>Quitar todas las prendas contaminadas. Aclararse la piel con agua/ducharse.</w:t>
            </w:r>
          </w:p>
          <w:p w14:paraId="4F57A757" w14:textId="77777777" w:rsidR="000242E0" w:rsidRPr="00BA2A67" w:rsidRDefault="000242E0" w:rsidP="000242E0">
            <w:pPr>
              <w:jc w:val="both"/>
              <w:rPr>
                <w:rFonts w:ascii="Arial" w:hAnsi="Arial" w:cs="Arial"/>
                <w:sz w:val="22"/>
                <w:szCs w:val="22"/>
              </w:rPr>
            </w:pPr>
          </w:p>
          <w:p w14:paraId="70BB98A2" w14:textId="377E3FAD"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xml:space="preserve">: </w:t>
            </w:r>
            <w:r w:rsidR="008A218D" w:rsidRPr="008A218D">
              <w:rPr>
                <w:rFonts w:ascii="Arial" w:hAnsi="Arial" w:cs="Arial"/>
              </w:rPr>
              <w:t>Aclarar con abundante agua.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lastRenderedPageBreak/>
              <w:t>4.2 Principales síntomas y efectos agudos y retardados:</w:t>
            </w:r>
          </w:p>
          <w:p w14:paraId="3902B5BC" w14:textId="20D64865" w:rsidR="000242E0" w:rsidRPr="00BA2A67" w:rsidRDefault="00961869" w:rsidP="000242E0">
            <w:pPr>
              <w:jc w:val="both"/>
              <w:rPr>
                <w:rFonts w:ascii="Arial" w:hAnsi="Arial" w:cs="Arial"/>
                <w:sz w:val="22"/>
                <w:szCs w:val="22"/>
              </w:rPr>
            </w:pPr>
            <w:r>
              <w:rPr>
                <w:rFonts w:ascii="Arial" w:hAnsi="Arial" w:cs="Arial"/>
                <w:sz w:val="22"/>
                <w:szCs w:val="22"/>
              </w:rPr>
              <w:t>Efectos irritantes.</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3FD74B6B" w:rsidR="000242E0" w:rsidRPr="00BA2A67" w:rsidRDefault="00C758FC" w:rsidP="000242E0">
            <w:pPr>
              <w:jc w:val="both"/>
              <w:rPr>
                <w:rFonts w:ascii="Arial" w:hAnsi="Arial" w:cs="Arial"/>
                <w:sz w:val="22"/>
                <w:szCs w:val="22"/>
              </w:rPr>
            </w:pPr>
            <w:r w:rsidRPr="00BA2A67">
              <w:rPr>
                <w:rFonts w:ascii="Arial" w:hAnsi="Arial" w:cs="Arial"/>
                <w:sz w:val="22"/>
                <w:szCs w:val="22"/>
              </w:rPr>
              <w:t>Agua, Dióxido de carbono (CO</w:t>
            </w:r>
            <w:r w:rsidRPr="00BA2A67">
              <w:rPr>
                <w:rFonts w:ascii="Arial" w:hAnsi="Arial" w:cs="Arial"/>
                <w:sz w:val="22"/>
                <w:szCs w:val="22"/>
                <w:vertAlign w:val="subscript"/>
              </w:rPr>
              <w:t>2</w:t>
            </w:r>
            <w:r w:rsidRPr="00BA2A67">
              <w:rPr>
                <w:rFonts w:ascii="Arial" w:hAnsi="Arial" w:cs="Arial"/>
                <w:sz w:val="22"/>
                <w:szCs w:val="22"/>
              </w:rPr>
              <w:t>),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7B5798ED" w14:textId="77777777" w:rsidR="001834DB" w:rsidRPr="001834DB" w:rsidRDefault="001834DB" w:rsidP="001834DB">
            <w:pPr>
              <w:jc w:val="both"/>
              <w:rPr>
                <w:rFonts w:ascii="Arial" w:hAnsi="Arial" w:cs="Arial"/>
                <w:sz w:val="22"/>
                <w:szCs w:val="22"/>
              </w:rPr>
            </w:pPr>
            <w:r w:rsidRPr="001834DB">
              <w:rPr>
                <w:rFonts w:ascii="Arial" w:hAnsi="Arial" w:cs="Arial"/>
                <w:sz w:val="22"/>
                <w:szCs w:val="22"/>
              </w:rPr>
              <w:t>No combustible.</w:t>
            </w:r>
          </w:p>
          <w:p w14:paraId="07C3E7AC" w14:textId="6A92C0F1" w:rsidR="000242E0" w:rsidRPr="00BA2A67" w:rsidRDefault="001834DB" w:rsidP="001834DB">
            <w:pPr>
              <w:jc w:val="both"/>
              <w:rPr>
                <w:rFonts w:ascii="Arial" w:hAnsi="Arial" w:cs="Arial"/>
                <w:sz w:val="22"/>
                <w:szCs w:val="22"/>
              </w:rPr>
            </w:pPr>
            <w:r w:rsidRPr="001834DB">
              <w:rPr>
                <w:rFonts w:ascii="Arial" w:hAnsi="Arial" w:cs="Arial"/>
                <w:sz w:val="22"/>
                <w:szCs w:val="22"/>
              </w:rPr>
              <w:t>Posibilidad de formación de vapores peligrosos por incendio en el entorno.</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5.3 Medidas especiales que deben tomar los equipos de lucha contra incendios:</w:t>
            </w:r>
          </w:p>
          <w:p w14:paraId="4AB932E6" w14:textId="77777777" w:rsidR="001834DB" w:rsidRPr="001834DB" w:rsidRDefault="001834DB" w:rsidP="001834DB">
            <w:pPr>
              <w:jc w:val="both"/>
              <w:rPr>
                <w:rFonts w:ascii="Arial" w:hAnsi="Arial" w:cs="Arial"/>
                <w:sz w:val="22"/>
                <w:szCs w:val="22"/>
              </w:rPr>
            </w:pPr>
            <w:r w:rsidRPr="001834DB">
              <w:rPr>
                <w:rFonts w:ascii="Arial" w:hAnsi="Arial" w:cs="Arial"/>
                <w:sz w:val="22"/>
                <w:szCs w:val="22"/>
              </w:rPr>
              <w:t>En caso de fuego, protéjase con un equipo respiratorio autónomo.</w:t>
            </w:r>
          </w:p>
          <w:p w14:paraId="58510E46" w14:textId="3DE27C5E" w:rsidR="000242E0" w:rsidRPr="00BA2A67" w:rsidRDefault="001834DB" w:rsidP="001834DB">
            <w:pPr>
              <w:jc w:val="both"/>
              <w:rPr>
                <w:rFonts w:ascii="Arial" w:hAnsi="Arial" w:cs="Arial"/>
                <w:sz w:val="22"/>
                <w:szCs w:val="22"/>
              </w:rPr>
            </w:pPr>
            <w:r w:rsidRPr="001834DB">
              <w:rPr>
                <w:rFonts w:ascii="Arial" w:hAnsi="Arial" w:cs="Arial"/>
                <w:sz w:val="22"/>
                <w:szCs w:val="22"/>
              </w:rPr>
              <w:t>Impedir la contaminación de las aguas superficiales o subterráneas por el agua que ha servido a la extinción de incendios.</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5BDB0549" w:rsidR="000242E0" w:rsidRPr="00BA2A67" w:rsidRDefault="001834DB" w:rsidP="000242E0">
            <w:pPr>
              <w:jc w:val="both"/>
              <w:rPr>
                <w:rFonts w:ascii="Arial" w:hAnsi="Arial" w:cs="Arial"/>
                <w:sz w:val="22"/>
                <w:szCs w:val="22"/>
              </w:rPr>
            </w:pPr>
            <w:r w:rsidRPr="001834DB">
              <w:rPr>
                <w:rFonts w:ascii="Arial" w:hAnsi="Arial" w:cs="Arial"/>
                <w:sz w:val="22"/>
                <w:szCs w:val="22"/>
              </w:rPr>
              <w:t>No respirar los vapores, aerosoles. Evacúe el área de peligro.</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6.2 Precauciones relativas al medio ambiente:</w:t>
            </w:r>
          </w:p>
          <w:p w14:paraId="0B583B93" w14:textId="0E3AF0B6" w:rsidR="000242E0" w:rsidRPr="00BA2A67" w:rsidRDefault="00C758FC" w:rsidP="000242E0">
            <w:pPr>
              <w:jc w:val="both"/>
              <w:rPr>
                <w:rFonts w:ascii="Arial" w:hAnsi="Arial" w:cs="Arial"/>
                <w:sz w:val="22"/>
                <w:szCs w:val="22"/>
              </w:rPr>
            </w:pPr>
            <w:r w:rsidRPr="00BA2A67">
              <w:rPr>
                <w:rFonts w:ascii="Arial" w:hAnsi="Arial" w:cs="Arial"/>
                <w:sz w:val="22"/>
                <w:szCs w:val="22"/>
              </w:rPr>
              <w:t>No dejar que el producto entre al sistema de alcantarillado.</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6.3 Métodos y material para la contención y limpieza de vertidos: </w:t>
            </w:r>
          </w:p>
          <w:p w14:paraId="70EB93BA" w14:textId="2FF14D1B" w:rsidR="000242E0" w:rsidRPr="00BA2A67" w:rsidRDefault="00C758FC" w:rsidP="000242E0">
            <w:pPr>
              <w:jc w:val="both"/>
              <w:rPr>
                <w:rFonts w:ascii="Arial" w:hAnsi="Arial" w:cs="Arial"/>
                <w:sz w:val="22"/>
                <w:szCs w:val="22"/>
              </w:rPr>
            </w:pPr>
            <w:r w:rsidRPr="00BA2A67">
              <w:rPr>
                <w:rFonts w:ascii="Arial" w:hAnsi="Arial" w:cs="Arial"/>
                <w:sz w:val="22"/>
                <w:szCs w:val="22"/>
              </w:rPr>
              <w:t>Proteger los desagües.  Recoger con materiales absorbentes. Proceder a la eliminación de los residuos.</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DC9156" w14:textId="04E230C4" w:rsidR="000242E0" w:rsidRPr="00BA2A67" w:rsidRDefault="008A218D" w:rsidP="000242E0">
            <w:pPr>
              <w:jc w:val="both"/>
              <w:rPr>
                <w:rFonts w:ascii="Arial" w:hAnsi="Arial" w:cs="Arial"/>
                <w:sz w:val="22"/>
                <w:szCs w:val="22"/>
              </w:rPr>
            </w:pPr>
            <w:r w:rsidRPr="008A218D">
              <w:rPr>
                <w:rFonts w:ascii="Arial" w:hAnsi="Arial" w:cs="Arial"/>
                <w:sz w:val="22"/>
                <w:szCs w:val="22"/>
              </w:rPr>
              <w:t>Observar indicaciones de la etiqueta. Sustituir la ropa contaminada. Lavar manos al término del trabajo.</w:t>
            </w:r>
          </w:p>
        </w:tc>
      </w:tr>
      <w:tr w:rsidR="000242E0" w:rsidRPr="00BA2A67" w14:paraId="181DBBBF" w14:textId="77777777" w:rsidTr="0079147C">
        <w:tc>
          <w:tcPr>
            <w:tcW w:w="10060" w:type="dxa"/>
          </w:tcPr>
          <w:p w14:paraId="59AC370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7.2 Condiciones de almacenamiento seguro: </w:t>
            </w:r>
          </w:p>
          <w:p w14:paraId="3EC7F563" w14:textId="0614323A" w:rsidR="000242E0" w:rsidRPr="00BA2A67" w:rsidRDefault="001834DB" w:rsidP="00C758FC">
            <w:pPr>
              <w:jc w:val="both"/>
              <w:rPr>
                <w:rFonts w:ascii="Arial" w:hAnsi="Arial" w:cs="Arial"/>
                <w:sz w:val="22"/>
                <w:szCs w:val="22"/>
              </w:rPr>
            </w:pPr>
            <w:r w:rsidRPr="001834DB">
              <w:rPr>
                <w:rFonts w:ascii="Arial" w:hAnsi="Arial" w:cs="Arial"/>
                <w:sz w:val="22"/>
                <w:szCs w:val="22"/>
              </w:rPr>
              <w:t>Mantener envases de preparación bien cerrados.</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269EF82D" w:rsidR="000242E0" w:rsidRPr="00BA2A67" w:rsidRDefault="008A218D" w:rsidP="000242E0">
            <w:pPr>
              <w:jc w:val="both"/>
              <w:rPr>
                <w:rFonts w:ascii="Arial" w:hAnsi="Arial" w:cs="Arial"/>
                <w:bCs/>
                <w:sz w:val="22"/>
                <w:szCs w:val="22"/>
              </w:rPr>
            </w:pPr>
            <w:r w:rsidRPr="008A218D">
              <w:rPr>
                <w:rFonts w:ascii="Arial" w:hAnsi="Arial" w:cs="Arial"/>
                <w:bCs/>
                <w:sz w:val="22"/>
                <w:szCs w:val="22"/>
              </w:rPr>
              <w:t>No contiene sustancias con valores límites de exposición laboral.</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t>8.2 Controles de exposición:</w:t>
            </w:r>
          </w:p>
          <w:p w14:paraId="2BB2DBBA" w14:textId="77777777" w:rsidR="00730313" w:rsidRPr="00BA2A67" w:rsidRDefault="00730313" w:rsidP="000242E0">
            <w:pPr>
              <w:jc w:val="both"/>
              <w:rPr>
                <w:rFonts w:ascii="Arial" w:hAnsi="Arial" w:cs="Arial"/>
                <w:iCs/>
                <w:sz w:val="22"/>
                <w:szCs w:val="22"/>
              </w:rPr>
            </w:pPr>
          </w:p>
          <w:p w14:paraId="47FC3D7B" w14:textId="77777777" w:rsidR="008A218D" w:rsidRDefault="000242E0" w:rsidP="000242E0">
            <w:pPr>
              <w:pStyle w:val="Prrafodelista"/>
              <w:numPr>
                <w:ilvl w:val="0"/>
                <w:numId w:val="38"/>
              </w:numPr>
              <w:contextualSpacing/>
              <w:jc w:val="both"/>
              <w:rPr>
                <w:rFonts w:ascii="Arial" w:hAnsi="Arial" w:cs="Arial"/>
                <w:iCs/>
              </w:rPr>
            </w:pPr>
            <w:r w:rsidRPr="00BA2A67">
              <w:rPr>
                <w:rFonts w:ascii="Arial" w:hAnsi="Arial" w:cs="Arial"/>
                <w:iCs/>
              </w:rPr>
              <w:lastRenderedPageBreak/>
              <w:t>Medidas de ingenierí</w:t>
            </w:r>
            <w:r w:rsidR="00C758FC" w:rsidRPr="00BA2A67">
              <w:rPr>
                <w:rFonts w:ascii="Arial" w:hAnsi="Arial" w:cs="Arial"/>
                <w:iCs/>
              </w:rPr>
              <w:t>a</w:t>
            </w:r>
          </w:p>
          <w:p w14:paraId="1A4C96AD" w14:textId="32CF79D7" w:rsidR="000242E0" w:rsidRDefault="008A218D" w:rsidP="008A218D">
            <w:pPr>
              <w:pStyle w:val="Prrafodelista"/>
              <w:contextualSpacing/>
              <w:jc w:val="both"/>
              <w:rPr>
                <w:rFonts w:ascii="Arial" w:hAnsi="Arial" w:cs="Arial"/>
                <w:iCs/>
              </w:rPr>
            </w:pPr>
            <w:r w:rsidRPr="008A218D">
              <w:rPr>
                <w:rFonts w:ascii="Arial" w:hAnsi="Arial" w:cs="Arial"/>
                <w:iCs/>
              </w:rPr>
              <w:t>Medidas técnicas y observación de métodos adecuados de trabajo tienen prioridad ante el uso de equipos de protección personal.</w:t>
            </w:r>
          </w:p>
          <w:p w14:paraId="5C8204FF" w14:textId="77777777" w:rsidR="008A218D" w:rsidRPr="008A218D" w:rsidRDefault="008A218D" w:rsidP="008A218D">
            <w:pPr>
              <w:pStyle w:val="Prrafodelista"/>
              <w:contextualSpacing/>
              <w:jc w:val="both"/>
              <w:rPr>
                <w:rFonts w:ascii="Arial" w:hAnsi="Arial" w:cs="Arial"/>
                <w:iCs/>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4075ACAF"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C758FC" w:rsidRPr="00BA2A67">
              <w:rPr>
                <w:rFonts w:ascii="Arial" w:hAnsi="Arial" w:cs="Arial"/>
              </w:rPr>
              <w:t>Gafas de seguridad ajustadas al contorno del rostro.</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46A55E0A"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vías respiratorias: </w:t>
            </w:r>
            <w:r w:rsidR="001834DB" w:rsidRPr="001834DB">
              <w:rPr>
                <w:rFonts w:ascii="Arial" w:hAnsi="Arial" w:cs="Arial"/>
              </w:rPr>
              <w:t xml:space="preserve">No se requiere; excepto en caso de formación de aerosol.  </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7D7E6194"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1834DB">
              <w:rPr>
                <w:rFonts w:ascii="Arial" w:hAnsi="Arial" w:cs="Arial"/>
              </w:rPr>
              <w:t xml:space="preserve"> Marrón</w:t>
            </w:r>
          </w:p>
          <w:p w14:paraId="7DFDABA9" w14:textId="70A0054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Inodoro</w:t>
            </w:r>
          </w:p>
          <w:p w14:paraId="07AF72D3" w14:textId="4F0F6A74"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xml:space="preserve">: </w:t>
            </w:r>
            <w:r w:rsidR="001834DB" w:rsidRPr="001834DB">
              <w:rPr>
                <w:rFonts w:ascii="Arial" w:hAnsi="Arial" w:cs="Arial"/>
                <w:bCs/>
              </w:rPr>
              <w:t>2,0 a 20°C</w:t>
            </w:r>
          </w:p>
          <w:p w14:paraId="70D4C903" w14:textId="3DD96DAF"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xml:space="preserve">: </w:t>
            </w:r>
            <w:r w:rsidR="001834DB" w:rsidRPr="001834DB">
              <w:rPr>
                <w:rFonts w:ascii="Arial" w:hAnsi="Arial" w:cs="Arial"/>
                <w:bCs/>
              </w:rPr>
              <w:t>1,02 g/cm3</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2F093506"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ebullición</w:t>
            </w:r>
            <w:r w:rsidR="00C758FC" w:rsidRPr="00BA2A67">
              <w:rPr>
                <w:rFonts w:ascii="Arial" w:hAnsi="Arial" w:cs="Arial"/>
                <w:bCs/>
              </w:rPr>
              <w:t>: Sin información disponible</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5C1DDFF7" w:rsidR="000242E0" w:rsidRPr="00BA2A67" w:rsidRDefault="00274FCC" w:rsidP="000242E0">
            <w:pPr>
              <w:jc w:val="both"/>
              <w:rPr>
                <w:rFonts w:ascii="Arial" w:hAnsi="Arial" w:cs="Arial"/>
                <w:sz w:val="22"/>
                <w:szCs w:val="22"/>
              </w:rPr>
            </w:pPr>
            <w:r w:rsidRPr="00BA2A67">
              <w:rPr>
                <w:rFonts w:ascii="Arial" w:hAnsi="Arial" w:cs="Arial"/>
                <w:sz w:val="22"/>
                <w:szCs w:val="22"/>
              </w:rPr>
              <w:t>Véase sección 10.3.</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1CBB975A" w:rsidR="000242E0" w:rsidRPr="00BA2A67" w:rsidRDefault="00A55687" w:rsidP="000242E0">
            <w:pPr>
              <w:jc w:val="both"/>
              <w:rPr>
                <w:rFonts w:ascii="Arial" w:hAnsi="Arial" w:cs="Arial"/>
                <w:sz w:val="22"/>
                <w:szCs w:val="22"/>
              </w:rPr>
            </w:pPr>
            <w:r w:rsidRPr="00BA2A67">
              <w:rPr>
                <w:rFonts w:ascii="Arial" w:hAnsi="Arial" w:cs="Arial"/>
                <w:sz w:val="22"/>
                <w:szCs w:val="22"/>
              </w:rPr>
              <w:t>El producto es químicamente estable bajo condiciones normales (a temperatura ambiente).</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21B805E3" w14:textId="7CA3F639" w:rsidR="000242E0" w:rsidRPr="00BA2A67" w:rsidRDefault="001834DB" w:rsidP="00A55687">
            <w:pPr>
              <w:jc w:val="both"/>
              <w:rPr>
                <w:rFonts w:ascii="Arial" w:hAnsi="Arial" w:cs="Arial"/>
                <w:sz w:val="22"/>
                <w:szCs w:val="22"/>
              </w:rPr>
            </w:pPr>
            <w:r w:rsidRPr="001834DB">
              <w:rPr>
                <w:rFonts w:ascii="Arial" w:hAnsi="Arial" w:cs="Arial"/>
                <w:sz w:val="22"/>
                <w:szCs w:val="22"/>
              </w:rPr>
              <w:t xml:space="preserve">Posibles reacciones violentas con agentes reductores y metales.  </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14043772" w:rsidR="000242E0" w:rsidRPr="00730313" w:rsidRDefault="00730313" w:rsidP="000242E0">
            <w:pPr>
              <w:jc w:val="both"/>
              <w:rPr>
                <w:rFonts w:ascii="Arial" w:hAnsi="Arial" w:cs="Arial"/>
                <w:sz w:val="22"/>
                <w:szCs w:val="22"/>
              </w:rPr>
            </w:pPr>
            <w:r w:rsidRPr="00730313">
              <w:rPr>
                <w:rFonts w:ascii="Arial" w:hAnsi="Arial" w:cs="Arial"/>
                <w:sz w:val="22"/>
                <w:szCs w:val="22"/>
              </w:rPr>
              <w:t>Información no disponible.</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10.5 Materiales incompatibles:</w:t>
            </w:r>
          </w:p>
          <w:p w14:paraId="29D92EFE" w14:textId="3C34A51C" w:rsidR="000242E0" w:rsidRPr="00730313" w:rsidRDefault="001834DB" w:rsidP="00730313">
            <w:pPr>
              <w:jc w:val="both"/>
              <w:rPr>
                <w:rFonts w:ascii="Arial" w:hAnsi="Arial" w:cs="Arial"/>
                <w:sz w:val="22"/>
                <w:szCs w:val="22"/>
              </w:rPr>
            </w:pPr>
            <w:r w:rsidRPr="001834DB">
              <w:rPr>
                <w:rFonts w:ascii="Arial" w:hAnsi="Arial" w:cs="Arial"/>
                <w:sz w:val="22"/>
                <w:szCs w:val="22"/>
              </w:rPr>
              <w:t>Información no disponible.</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5108C3BC" w:rsidR="000242E0" w:rsidRPr="00BA2A67" w:rsidRDefault="001834DB" w:rsidP="000242E0">
            <w:pPr>
              <w:jc w:val="both"/>
              <w:rPr>
                <w:rFonts w:ascii="Arial" w:hAnsi="Arial" w:cs="Arial"/>
                <w:sz w:val="22"/>
                <w:szCs w:val="22"/>
              </w:rPr>
            </w:pPr>
            <w:r w:rsidRPr="001834DB">
              <w:rPr>
                <w:rFonts w:ascii="Arial" w:hAnsi="Arial" w:cs="Arial"/>
                <w:sz w:val="22"/>
                <w:szCs w:val="22"/>
              </w:rPr>
              <w:t>Información no disponible.</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2E65530" w14:textId="7C0D82DB"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oral aguda: </w:t>
            </w:r>
            <w:r w:rsidR="001834DB">
              <w:rPr>
                <w:rFonts w:ascii="Arial" w:eastAsia="Times New Roman" w:hAnsi="Arial" w:cs="Arial"/>
                <w:lang w:eastAsia="es-ES"/>
              </w:rPr>
              <w:t>Información no disponible.</w:t>
            </w:r>
          </w:p>
          <w:p w14:paraId="195EDC2B" w14:textId="3219CD1F"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aguda por inhalación: </w:t>
            </w:r>
            <w:r w:rsidR="001834DB">
              <w:rPr>
                <w:rFonts w:ascii="Arial" w:eastAsia="Times New Roman" w:hAnsi="Arial" w:cs="Arial"/>
                <w:lang w:eastAsia="es-ES"/>
              </w:rPr>
              <w:t>Información no disponible.</w:t>
            </w:r>
          </w:p>
          <w:p w14:paraId="3F176E41" w14:textId="0D679F9C"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lastRenderedPageBreak/>
              <w:t xml:space="preserve">Toxicidad cutánea aguda: </w:t>
            </w:r>
            <w:r w:rsidR="001834DB">
              <w:rPr>
                <w:rFonts w:ascii="Arial" w:eastAsia="Times New Roman" w:hAnsi="Arial" w:cs="Arial"/>
                <w:lang w:eastAsia="es-ES"/>
              </w:rPr>
              <w:t>Ligera irritación.</w:t>
            </w:r>
          </w:p>
          <w:p w14:paraId="6F7D8B59" w14:textId="0465980E" w:rsid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w:t>
            </w:r>
            <w:r w:rsidR="001834DB">
              <w:rPr>
                <w:rFonts w:ascii="Arial" w:eastAsia="Times New Roman" w:hAnsi="Arial" w:cs="Arial"/>
                <w:lang w:eastAsia="es-ES"/>
              </w:rPr>
              <w:t>Ligera irritación.</w:t>
            </w:r>
          </w:p>
          <w:p w14:paraId="2E601E8F" w14:textId="47EA6B9F"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w:t>
            </w:r>
            <w:r w:rsidR="00A55687" w:rsidRPr="00730313">
              <w:rPr>
                <w:rFonts w:ascii="Arial" w:hAnsi="Arial" w:cs="Arial"/>
              </w:rPr>
              <w:t xml:space="preserve">: </w:t>
            </w:r>
            <w:r w:rsidR="001834DB" w:rsidRPr="001834DB">
              <w:rPr>
                <w:rFonts w:ascii="Arial" w:hAnsi="Arial" w:cs="Arial"/>
              </w:rPr>
              <w:t>Posible sensibilización en personas predispuestas.</w:t>
            </w:r>
          </w:p>
          <w:p w14:paraId="50B73C48"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w:t>
            </w:r>
            <w:r w:rsidR="00A55687" w:rsidRPr="00730313">
              <w:rPr>
                <w:rFonts w:ascii="Arial" w:hAnsi="Arial" w:cs="Arial"/>
              </w:rPr>
              <w:t>: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44E81C64"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Sin información disponible.</w:t>
            </w:r>
          </w:p>
          <w:p w14:paraId="71B600B5"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73C05F8E" w14:textId="77777777" w:rsidR="00213F6F" w:rsidRPr="00213F6F" w:rsidRDefault="000242E0" w:rsidP="00213F6F">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p w14:paraId="2D55E1B4" w14:textId="2812B958" w:rsidR="00213F6F" w:rsidRPr="00213F6F" w:rsidRDefault="00213F6F" w:rsidP="00213F6F">
            <w:pPr>
              <w:pStyle w:val="Prrafodelista"/>
              <w:numPr>
                <w:ilvl w:val="0"/>
                <w:numId w:val="44"/>
              </w:numPr>
              <w:jc w:val="both"/>
              <w:rPr>
                <w:rFonts w:ascii="Arial" w:eastAsia="Times New Roman" w:hAnsi="Arial" w:cs="Arial"/>
                <w:lang w:eastAsia="es-ES"/>
              </w:rPr>
            </w:pPr>
            <w:r>
              <w:rPr>
                <w:rFonts w:ascii="Arial" w:hAnsi="Arial" w:cs="Arial"/>
              </w:rPr>
              <w:t xml:space="preserve">Información adicional: </w:t>
            </w:r>
            <w:r w:rsidR="001834DB">
              <w:rPr>
                <w:rFonts w:ascii="Arial" w:hAnsi="Arial" w:cs="Arial"/>
              </w:rPr>
              <w:t>Los riesgos son improbables con el manejo adecuado.</w:t>
            </w:r>
          </w:p>
          <w:p w14:paraId="7B0EC1DA" w14:textId="0C5ED674" w:rsidR="00213F6F" w:rsidRPr="00213F6F" w:rsidRDefault="00213F6F" w:rsidP="00213F6F">
            <w:pPr>
              <w:jc w:val="both"/>
              <w:rPr>
                <w:rFonts w:ascii="Arial" w:hAnsi="Arial" w:cs="Arial"/>
              </w:rPr>
            </w:pP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 xml:space="preserve">SECCIÓN 12. Información </w:t>
            </w:r>
            <w:proofErr w:type="spellStart"/>
            <w:r w:rsidRPr="00BA2A67">
              <w:rPr>
                <w:rFonts w:ascii="Arial" w:hAnsi="Arial" w:cs="Arial"/>
                <w:b/>
                <w:sz w:val="22"/>
                <w:szCs w:val="22"/>
              </w:rPr>
              <w:t>ecotoxicológica</w:t>
            </w:r>
            <w:proofErr w:type="spellEnd"/>
          </w:p>
        </w:tc>
      </w:tr>
      <w:tr w:rsidR="000242E0" w:rsidRPr="00BA2A67" w14:paraId="038C08B4" w14:textId="77777777" w:rsidTr="0079147C">
        <w:tc>
          <w:tcPr>
            <w:tcW w:w="10060" w:type="dxa"/>
          </w:tcPr>
          <w:p w14:paraId="32E1DC85" w14:textId="3A2DA5FD"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w:t>
            </w:r>
            <w:r w:rsidR="00D10C11" w:rsidRPr="00730313">
              <w:rPr>
                <w:rFonts w:ascii="Arial" w:hAnsi="Arial" w:cs="Arial"/>
              </w:rPr>
              <w:t>Sin información disponible.</w:t>
            </w:r>
          </w:p>
          <w:p w14:paraId="1DD5A360" w14:textId="7D9F1023" w:rsidR="000242E0" w:rsidRPr="00C60F3F" w:rsidRDefault="000242E0" w:rsidP="00C60F3F">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D10C11" w:rsidRPr="00730313">
              <w:rPr>
                <w:rFonts w:ascii="Arial" w:hAnsi="Arial" w:cs="Arial"/>
              </w:rPr>
              <w:t>Sin información disponible.</w:t>
            </w:r>
          </w:p>
          <w:p w14:paraId="27E9512D" w14:textId="1406BEC8"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Potencial de bioacumulación</w:t>
            </w:r>
            <w:r w:rsidR="00A55687" w:rsidRPr="00BA2A67">
              <w:rPr>
                <w:rFonts w:ascii="Arial" w:hAnsi="Arial" w:cs="Arial"/>
              </w:rPr>
              <w:t xml:space="preserve">: </w:t>
            </w:r>
            <w:r w:rsidR="00213F6F" w:rsidRPr="00BA2A67">
              <w:rPr>
                <w:rFonts w:ascii="Arial" w:hAnsi="Arial" w:cs="Arial"/>
              </w:rPr>
              <w:t>Sin información disponible.</w:t>
            </w:r>
          </w:p>
          <w:p w14:paraId="3CDBE0C6" w14:textId="746A64DA"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Movilidad en el suelo</w:t>
            </w:r>
            <w:r w:rsidR="00A55687" w:rsidRPr="00BA2A67">
              <w:rPr>
                <w:rFonts w:ascii="Arial" w:hAnsi="Arial" w:cs="Arial"/>
              </w:rPr>
              <w:t>: Sin información disponible.</w:t>
            </w:r>
          </w:p>
          <w:p w14:paraId="5A4AD2F6" w14:textId="5A5994A4"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48895AE8"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xml:space="preserve">: </w:t>
            </w:r>
            <w:r w:rsidR="00213F6F">
              <w:rPr>
                <w:rFonts w:ascii="Arial" w:hAnsi="Arial" w:cs="Arial"/>
              </w:rPr>
              <w:t>No aplica</w:t>
            </w:r>
          </w:p>
          <w:p w14:paraId="20BBDD31" w14:textId="52AB8AAE"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213F6F">
              <w:rPr>
                <w:rFonts w:ascii="Arial" w:hAnsi="Arial" w:cs="Arial"/>
              </w:rPr>
              <w:t>No aplica</w:t>
            </w:r>
          </w:p>
          <w:p w14:paraId="622162BC" w14:textId="1CC0A615"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xml:space="preserve">: </w:t>
            </w:r>
            <w:r w:rsidR="00213F6F">
              <w:rPr>
                <w:rFonts w:ascii="Arial" w:hAnsi="Arial" w:cs="Arial"/>
              </w:rPr>
              <w:t>No aplica</w:t>
            </w:r>
          </w:p>
          <w:p w14:paraId="35D5C082" w14:textId="10906FF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xml:space="preserve">: </w:t>
            </w:r>
            <w:r w:rsidR="00213F6F">
              <w:rPr>
                <w:rFonts w:ascii="Arial" w:hAnsi="Arial" w:cs="Arial"/>
              </w:rPr>
              <w:t>No aplica</w:t>
            </w:r>
          </w:p>
          <w:p w14:paraId="6446F884" w14:textId="265CB42A"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xml:space="preserve">: </w:t>
            </w:r>
            <w:r w:rsidR="00213F6F">
              <w:rPr>
                <w:rFonts w:ascii="Arial" w:hAnsi="Arial" w:cs="Arial"/>
              </w:rPr>
              <w:t>No aplica</w:t>
            </w:r>
          </w:p>
          <w:p w14:paraId="11B8D020" w14:textId="6E1A934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No</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77F03414" w14:textId="069C68B1" w:rsidR="000242E0" w:rsidRPr="00BA2A67" w:rsidRDefault="000242E0" w:rsidP="000242E0">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p w14:paraId="1C1EB747" w14:textId="7054FE77" w:rsidR="000242E0" w:rsidRPr="00BA2A67" w:rsidRDefault="000242E0" w:rsidP="00A55687">
            <w:pPr>
              <w:pStyle w:val="Prrafodelista"/>
              <w:contextualSpacing/>
              <w:jc w:val="both"/>
              <w:rPr>
                <w:rFonts w:ascii="Arial" w:hAnsi="Arial" w:cs="Arial"/>
              </w:rPr>
            </w:pPr>
          </w:p>
        </w:tc>
      </w:tr>
    </w:tbl>
    <w:p w14:paraId="6CADD530" w14:textId="77777777" w:rsidR="00E06DA4" w:rsidRPr="000242E0" w:rsidRDefault="00E06DA4">
      <w:pPr>
        <w:rPr>
          <w:rFonts w:ascii="Arial" w:hAnsi="Arial" w:cs="Arial"/>
          <w:sz w:val="20"/>
          <w:szCs w:val="20"/>
        </w:rPr>
      </w:pPr>
    </w:p>
    <w:p w14:paraId="4D035D4C" w14:textId="77777777" w:rsidR="00E06DA4" w:rsidRDefault="00E06DA4">
      <w:pPr>
        <w:rPr>
          <w:rFonts w:ascii="Arial" w:hAnsi="Arial" w:cs="Arial"/>
          <w:sz w:val="20"/>
          <w:szCs w:val="20"/>
        </w:rPr>
      </w:pPr>
    </w:p>
    <w:p w14:paraId="151F06C0" w14:textId="26B7FBE1" w:rsidR="00036B1A" w:rsidRDefault="00036B1A" w:rsidP="000242E0">
      <w:pPr>
        <w:tabs>
          <w:tab w:val="left" w:pos="1680"/>
        </w:tabs>
        <w:rPr>
          <w:rFonts w:ascii="Arial" w:hAnsi="Arial" w:cs="Arial"/>
          <w:sz w:val="20"/>
          <w:szCs w:val="20"/>
        </w:rPr>
      </w:pPr>
    </w:p>
    <w:p w14:paraId="7B46BDE0" w14:textId="63EF4417" w:rsidR="00C1131F" w:rsidRDefault="00C1131F" w:rsidP="000242E0">
      <w:pPr>
        <w:tabs>
          <w:tab w:val="left" w:pos="1680"/>
        </w:tabs>
        <w:rPr>
          <w:rFonts w:ascii="Arial" w:hAnsi="Arial" w:cs="Arial"/>
          <w:sz w:val="20"/>
          <w:szCs w:val="20"/>
        </w:rPr>
      </w:pPr>
    </w:p>
    <w:p w14:paraId="6D142129" w14:textId="384916EF" w:rsidR="00C1131F" w:rsidRDefault="00C1131F" w:rsidP="000242E0">
      <w:pPr>
        <w:tabs>
          <w:tab w:val="left" w:pos="1680"/>
        </w:tabs>
        <w:rPr>
          <w:rFonts w:ascii="Arial" w:hAnsi="Arial" w:cs="Arial"/>
          <w:sz w:val="20"/>
          <w:szCs w:val="20"/>
        </w:rPr>
      </w:pPr>
    </w:p>
    <w:p w14:paraId="6252BAEE" w14:textId="0955076D" w:rsidR="00E06DA4" w:rsidRDefault="00E06DA4">
      <w:pPr>
        <w:rPr>
          <w:rFonts w:ascii="Arial" w:hAnsi="Arial" w:cs="Arial"/>
          <w:sz w:val="20"/>
          <w:szCs w:val="20"/>
        </w:rPr>
      </w:pPr>
    </w:p>
    <w:p w14:paraId="1E0A8551" w14:textId="14A9280E" w:rsidR="00C1131F" w:rsidRDefault="00C1131F">
      <w:pPr>
        <w:rPr>
          <w:rFonts w:ascii="Arial" w:hAnsi="Arial" w:cs="Arial"/>
          <w:sz w:val="20"/>
          <w:szCs w:val="20"/>
        </w:rPr>
      </w:pPr>
    </w:p>
    <w:p w14:paraId="38725A55" w14:textId="16004007" w:rsidR="00C1131F" w:rsidRDefault="00C1131F">
      <w:pPr>
        <w:rPr>
          <w:rFonts w:ascii="Arial" w:hAnsi="Arial" w:cs="Arial"/>
          <w:sz w:val="20"/>
          <w:szCs w:val="20"/>
        </w:rPr>
      </w:pPr>
    </w:p>
    <w:p w14:paraId="22A51B85" w14:textId="331D8207" w:rsidR="00C1131F" w:rsidRDefault="00C1131F">
      <w:pPr>
        <w:rPr>
          <w:rFonts w:ascii="Arial" w:hAnsi="Arial" w:cs="Arial"/>
          <w:sz w:val="20"/>
          <w:szCs w:val="20"/>
        </w:rPr>
      </w:pPr>
    </w:p>
    <w:p w14:paraId="0E120FAD" w14:textId="65F01E1C" w:rsidR="00C1131F" w:rsidRDefault="00C1131F">
      <w:pPr>
        <w:rPr>
          <w:rFonts w:ascii="Arial" w:hAnsi="Arial" w:cs="Arial"/>
          <w:sz w:val="20"/>
          <w:szCs w:val="20"/>
        </w:rPr>
      </w:pPr>
    </w:p>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8">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9"/>
      <w:headerReference w:type="default" r:id="rId10"/>
      <w:footerReference w:type="even" r:id="rId11"/>
      <w:footerReference w:type="default" r:id="rId12"/>
      <w:headerReference w:type="first" r:id="rId13"/>
      <w:footerReference w:type="first" r:id="rId14"/>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AD2C2" w14:textId="77777777" w:rsidR="0088716D" w:rsidRDefault="0088716D">
      <w:r>
        <w:separator/>
      </w:r>
    </w:p>
  </w:endnote>
  <w:endnote w:type="continuationSeparator" w:id="0">
    <w:p w14:paraId="09029108" w14:textId="77777777" w:rsidR="0088716D" w:rsidRDefault="00887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AD33F" w14:textId="77777777" w:rsidR="0088716D" w:rsidRDefault="0088716D">
      <w:r>
        <w:separator/>
      </w:r>
    </w:p>
  </w:footnote>
  <w:footnote w:type="continuationSeparator" w:id="0">
    <w:p w14:paraId="2D76DDCD" w14:textId="77777777" w:rsidR="0088716D" w:rsidRDefault="00887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1287"/>
    <w:rsid w:val="00111FCF"/>
    <w:rsid w:val="00114BD8"/>
    <w:rsid w:val="0012130E"/>
    <w:rsid w:val="00124201"/>
    <w:rsid w:val="001301CF"/>
    <w:rsid w:val="00131FE9"/>
    <w:rsid w:val="00132294"/>
    <w:rsid w:val="0013306F"/>
    <w:rsid w:val="0014221F"/>
    <w:rsid w:val="00145927"/>
    <w:rsid w:val="00147E45"/>
    <w:rsid w:val="00156659"/>
    <w:rsid w:val="001573D4"/>
    <w:rsid w:val="00162C84"/>
    <w:rsid w:val="00166E9B"/>
    <w:rsid w:val="0016710F"/>
    <w:rsid w:val="00170070"/>
    <w:rsid w:val="00170496"/>
    <w:rsid w:val="00176054"/>
    <w:rsid w:val="00176F43"/>
    <w:rsid w:val="00177C78"/>
    <w:rsid w:val="00180181"/>
    <w:rsid w:val="00182D9C"/>
    <w:rsid w:val="001834DB"/>
    <w:rsid w:val="0018582F"/>
    <w:rsid w:val="001866D6"/>
    <w:rsid w:val="00196099"/>
    <w:rsid w:val="001A0A1F"/>
    <w:rsid w:val="001A3788"/>
    <w:rsid w:val="001A79FB"/>
    <w:rsid w:val="001C2B82"/>
    <w:rsid w:val="001C4EF2"/>
    <w:rsid w:val="001C6591"/>
    <w:rsid w:val="001D16BF"/>
    <w:rsid w:val="001E0E15"/>
    <w:rsid w:val="001F2CA5"/>
    <w:rsid w:val="001F339D"/>
    <w:rsid w:val="001F4384"/>
    <w:rsid w:val="00201487"/>
    <w:rsid w:val="00202326"/>
    <w:rsid w:val="00206B18"/>
    <w:rsid w:val="00210381"/>
    <w:rsid w:val="00211940"/>
    <w:rsid w:val="00213F6F"/>
    <w:rsid w:val="0021538D"/>
    <w:rsid w:val="0022623E"/>
    <w:rsid w:val="00230B8F"/>
    <w:rsid w:val="00231C7F"/>
    <w:rsid w:val="0023240D"/>
    <w:rsid w:val="002329C5"/>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92E4D"/>
    <w:rsid w:val="002939A9"/>
    <w:rsid w:val="00296FE3"/>
    <w:rsid w:val="002A5D59"/>
    <w:rsid w:val="002A7C14"/>
    <w:rsid w:val="002B155C"/>
    <w:rsid w:val="002C3C8A"/>
    <w:rsid w:val="002C56E1"/>
    <w:rsid w:val="002C6091"/>
    <w:rsid w:val="002E2347"/>
    <w:rsid w:val="002F0FE0"/>
    <w:rsid w:val="002F2876"/>
    <w:rsid w:val="003010D2"/>
    <w:rsid w:val="0030129C"/>
    <w:rsid w:val="0030200E"/>
    <w:rsid w:val="0030572B"/>
    <w:rsid w:val="00306126"/>
    <w:rsid w:val="003076BD"/>
    <w:rsid w:val="00310D07"/>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6BD3"/>
    <w:rsid w:val="003C0A38"/>
    <w:rsid w:val="003C2457"/>
    <w:rsid w:val="003C2FD3"/>
    <w:rsid w:val="003C61D2"/>
    <w:rsid w:val="003D528C"/>
    <w:rsid w:val="003E4E6D"/>
    <w:rsid w:val="003F0477"/>
    <w:rsid w:val="003F07D6"/>
    <w:rsid w:val="003F3BA5"/>
    <w:rsid w:val="003F5BB7"/>
    <w:rsid w:val="003F7B06"/>
    <w:rsid w:val="00402608"/>
    <w:rsid w:val="0041564E"/>
    <w:rsid w:val="00417F7D"/>
    <w:rsid w:val="004264A1"/>
    <w:rsid w:val="00432035"/>
    <w:rsid w:val="00437BE8"/>
    <w:rsid w:val="00440F24"/>
    <w:rsid w:val="0044441F"/>
    <w:rsid w:val="00445032"/>
    <w:rsid w:val="00446EE2"/>
    <w:rsid w:val="00450695"/>
    <w:rsid w:val="00452A82"/>
    <w:rsid w:val="0046467C"/>
    <w:rsid w:val="00466304"/>
    <w:rsid w:val="00470B57"/>
    <w:rsid w:val="00477592"/>
    <w:rsid w:val="004858A6"/>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60E3"/>
    <w:rsid w:val="0054613B"/>
    <w:rsid w:val="0054630B"/>
    <w:rsid w:val="005473FD"/>
    <w:rsid w:val="005515FB"/>
    <w:rsid w:val="005522C0"/>
    <w:rsid w:val="00552984"/>
    <w:rsid w:val="00566F81"/>
    <w:rsid w:val="00567124"/>
    <w:rsid w:val="00571A8D"/>
    <w:rsid w:val="00573A2D"/>
    <w:rsid w:val="00573B72"/>
    <w:rsid w:val="005804E3"/>
    <w:rsid w:val="00581F35"/>
    <w:rsid w:val="00583AF7"/>
    <w:rsid w:val="00584BC9"/>
    <w:rsid w:val="005907DE"/>
    <w:rsid w:val="00593900"/>
    <w:rsid w:val="00596B39"/>
    <w:rsid w:val="005A3368"/>
    <w:rsid w:val="005A429D"/>
    <w:rsid w:val="005A4FC2"/>
    <w:rsid w:val="005B23DB"/>
    <w:rsid w:val="005B6476"/>
    <w:rsid w:val="005C0C0B"/>
    <w:rsid w:val="005C1887"/>
    <w:rsid w:val="005C3FF1"/>
    <w:rsid w:val="005C485C"/>
    <w:rsid w:val="005C5197"/>
    <w:rsid w:val="005C580A"/>
    <w:rsid w:val="005C646D"/>
    <w:rsid w:val="005C74EA"/>
    <w:rsid w:val="005D0C26"/>
    <w:rsid w:val="005D27F5"/>
    <w:rsid w:val="005D6A24"/>
    <w:rsid w:val="005D752A"/>
    <w:rsid w:val="005E09B5"/>
    <w:rsid w:val="005E3916"/>
    <w:rsid w:val="005E5269"/>
    <w:rsid w:val="005F0CA1"/>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6E3D"/>
    <w:rsid w:val="006C7259"/>
    <w:rsid w:val="006C7F7B"/>
    <w:rsid w:val="006D161F"/>
    <w:rsid w:val="006D2091"/>
    <w:rsid w:val="006D22ED"/>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D7E"/>
    <w:rsid w:val="008650DA"/>
    <w:rsid w:val="00872367"/>
    <w:rsid w:val="00872D08"/>
    <w:rsid w:val="008815BC"/>
    <w:rsid w:val="008815EA"/>
    <w:rsid w:val="008853F2"/>
    <w:rsid w:val="00885814"/>
    <w:rsid w:val="0088716D"/>
    <w:rsid w:val="00892C92"/>
    <w:rsid w:val="0089720A"/>
    <w:rsid w:val="008A0487"/>
    <w:rsid w:val="008A218D"/>
    <w:rsid w:val="008B1E08"/>
    <w:rsid w:val="008B687F"/>
    <w:rsid w:val="008B6D71"/>
    <w:rsid w:val="008B6E6B"/>
    <w:rsid w:val="008C1D77"/>
    <w:rsid w:val="008C2829"/>
    <w:rsid w:val="008C33DB"/>
    <w:rsid w:val="008C3665"/>
    <w:rsid w:val="008D35DB"/>
    <w:rsid w:val="008D4C72"/>
    <w:rsid w:val="008D565D"/>
    <w:rsid w:val="008D5CE7"/>
    <w:rsid w:val="008D69EF"/>
    <w:rsid w:val="008E1895"/>
    <w:rsid w:val="008E31B1"/>
    <w:rsid w:val="008E34ED"/>
    <w:rsid w:val="008E52F0"/>
    <w:rsid w:val="008E7062"/>
    <w:rsid w:val="008E75B7"/>
    <w:rsid w:val="008E77E8"/>
    <w:rsid w:val="008F166D"/>
    <w:rsid w:val="008F196A"/>
    <w:rsid w:val="00910E67"/>
    <w:rsid w:val="009115E5"/>
    <w:rsid w:val="0091312B"/>
    <w:rsid w:val="009137B7"/>
    <w:rsid w:val="009143DF"/>
    <w:rsid w:val="00916853"/>
    <w:rsid w:val="00921621"/>
    <w:rsid w:val="0093016F"/>
    <w:rsid w:val="0093184C"/>
    <w:rsid w:val="00931ADF"/>
    <w:rsid w:val="009337BC"/>
    <w:rsid w:val="00934F34"/>
    <w:rsid w:val="009355AA"/>
    <w:rsid w:val="00941ECB"/>
    <w:rsid w:val="0094373B"/>
    <w:rsid w:val="0095434F"/>
    <w:rsid w:val="00961869"/>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7D84"/>
    <w:rsid w:val="009B4F2E"/>
    <w:rsid w:val="009B695C"/>
    <w:rsid w:val="009C0242"/>
    <w:rsid w:val="009C03F5"/>
    <w:rsid w:val="009C4433"/>
    <w:rsid w:val="009C4B6F"/>
    <w:rsid w:val="009C7268"/>
    <w:rsid w:val="009D1A2C"/>
    <w:rsid w:val="009D282A"/>
    <w:rsid w:val="009D4BFD"/>
    <w:rsid w:val="009D53E8"/>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2F68"/>
    <w:rsid w:val="00A16993"/>
    <w:rsid w:val="00A17C77"/>
    <w:rsid w:val="00A30394"/>
    <w:rsid w:val="00A33B8A"/>
    <w:rsid w:val="00A33C52"/>
    <w:rsid w:val="00A50CEB"/>
    <w:rsid w:val="00A50D40"/>
    <w:rsid w:val="00A54483"/>
    <w:rsid w:val="00A55687"/>
    <w:rsid w:val="00A646C1"/>
    <w:rsid w:val="00A64ADF"/>
    <w:rsid w:val="00A667FC"/>
    <w:rsid w:val="00A67EF9"/>
    <w:rsid w:val="00A739D9"/>
    <w:rsid w:val="00A776BA"/>
    <w:rsid w:val="00A80462"/>
    <w:rsid w:val="00A86006"/>
    <w:rsid w:val="00A879C3"/>
    <w:rsid w:val="00A87C8A"/>
    <w:rsid w:val="00A90619"/>
    <w:rsid w:val="00AA3C77"/>
    <w:rsid w:val="00AA4AF8"/>
    <w:rsid w:val="00AB2DF5"/>
    <w:rsid w:val="00AB3792"/>
    <w:rsid w:val="00AB3955"/>
    <w:rsid w:val="00AC3811"/>
    <w:rsid w:val="00AD1B62"/>
    <w:rsid w:val="00AD2737"/>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A2779"/>
    <w:rsid w:val="00CA354F"/>
    <w:rsid w:val="00CA4125"/>
    <w:rsid w:val="00CB320D"/>
    <w:rsid w:val="00CB4506"/>
    <w:rsid w:val="00CC352D"/>
    <w:rsid w:val="00CC63ED"/>
    <w:rsid w:val="00CC6D91"/>
    <w:rsid w:val="00CE2B2F"/>
    <w:rsid w:val="00CE350A"/>
    <w:rsid w:val="00CE4818"/>
    <w:rsid w:val="00CF0F4B"/>
    <w:rsid w:val="00CF1785"/>
    <w:rsid w:val="00D01428"/>
    <w:rsid w:val="00D02CAB"/>
    <w:rsid w:val="00D0458B"/>
    <w:rsid w:val="00D056A5"/>
    <w:rsid w:val="00D05D39"/>
    <w:rsid w:val="00D10C11"/>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92159"/>
    <w:rsid w:val="00D92542"/>
    <w:rsid w:val="00D925F5"/>
    <w:rsid w:val="00D934C4"/>
    <w:rsid w:val="00D94A6E"/>
    <w:rsid w:val="00D95300"/>
    <w:rsid w:val="00DA7F0F"/>
    <w:rsid w:val="00DB38D3"/>
    <w:rsid w:val="00DB4292"/>
    <w:rsid w:val="00DB5868"/>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918D7"/>
    <w:rsid w:val="00E92384"/>
    <w:rsid w:val="00EA5FF3"/>
    <w:rsid w:val="00EB76EA"/>
    <w:rsid w:val="00EC2D96"/>
    <w:rsid w:val="00EC67ED"/>
    <w:rsid w:val="00ED23BB"/>
    <w:rsid w:val="00ED3A28"/>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40980"/>
    <w:rsid w:val="00F43711"/>
    <w:rsid w:val="00F460E6"/>
    <w:rsid w:val="00F50CCF"/>
    <w:rsid w:val="00F63158"/>
    <w:rsid w:val="00F63B6C"/>
    <w:rsid w:val="00F71819"/>
    <w:rsid w:val="00F73898"/>
    <w:rsid w:val="00F7454D"/>
    <w:rsid w:val="00F76D59"/>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58CE"/>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10757B"/>
    <w:rsid w:val="001A1224"/>
    <w:rsid w:val="001E279D"/>
    <w:rsid w:val="001F5DCC"/>
    <w:rsid w:val="002419E5"/>
    <w:rsid w:val="002960D2"/>
    <w:rsid w:val="00592AEC"/>
    <w:rsid w:val="005C69EE"/>
    <w:rsid w:val="006924AE"/>
    <w:rsid w:val="006A466B"/>
    <w:rsid w:val="00917524"/>
    <w:rsid w:val="00936502"/>
    <w:rsid w:val="009C52DE"/>
    <w:rsid w:val="00A97FB3"/>
    <w:rsid w:val="00AB22CE"/>
    <w:rsid w:val="00B905B8"/>
    <w:rsid w:val="00BA67B9"/>
    <w:rsid w:val="00CC2164"/>
    <w:rsid w:val="00CD3FBE"/>
    <w:rsid w:val="00CF0CF9"/>
    <w:rsid w:val="00D14BE8"/>
    <w:rsid w:val="00D765AF"/>
    <w:rsid w:val="00DB28C7"/>
    <w:rsid w:val="00E853E5"/>
    <w:rsid w:val="00E876AF"/>
    <w:rsid w:val="00E9473C"/>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97</TotalTime>
  <Pages>5</Pages>
  <Words>1210</Words>
  <Characters>6660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15</cp:revision>
  <cp:lastPrinted>2011-11-24T20:03:00Z</cp:lastPrinted>
  <dcterms:created xsi:type="dcterms:W3CDTF">2021-06-17T13:55:00Z</dcterms:created>
  <dcterms:modified xsi:type="dcterms:W3CDTF">2021-06-19T01:40:00Z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